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3686" w:rsidRDefault="009840B8" w:rsidP="00535677">
      <w:pPr>
        <w:pStyle w:val="ConsPlusNormal"/>
        <w:ind w:left="4820" w:firstLine="0"/>
        <w:jc w:val="center"/>
        <w:rPr>
          <w:sz w:val="28"/>
          <w:szCs w:val="28"/>
        </w:rPr>
      </w:pPr>
      <w:bookmarkStart w:id="0" w:name="_GoBack"/>
      <w:bookmarkEnd w:id="0"/>
      <w:r>
        <w:rPr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2755900</wp:posOffset>
            </wp:positionH>
            <wp:positionV relativeFrom="paragraph">
              <wp:posOffset>-131445</wp:posOffset>
            </wp:positionV>
            <wp:extent cx="600075" cy="771525"/>
            <wp:effectExtent l="0" t="0" r="9525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E6DAF" w:rsidRPr="00D971FC" w:rsidRDefault="007E6DAF" w:rsidP="007E6DAF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D971FC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D971FC">
        <w:rPr>
          <w:b/>
          <w:sz w:val="40"/>
          <w:szCs w:val="40"/>
          <w:lang w:eastAsia="hi-IN" w:bidi="hi-IN"/>
        </w:rPr>
        <w:t>Ц</w:t>
      </w:r>
      <w:proofErr w:type="gramEnd"/>
      <w:r w:rsidRPr="00D971FC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7E6DAF" w:rsidRPr="00D971FC" w:rsidRDefault="007E6DAF" w:rsidP="007E6DAF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7E6DAF" w:rsidRPr="00D971FC" w:rsidRDefault="007E6DAF" w:rsidP="007E6DAF">
      <w:pPr>
        <w:suppressAutoHyphens/>
        <w:ind w:firstLine="0"/>
        <w:jc w:val="center"/>
        <w:rPr>
          <w:b/>
          <w:sz w:val="28"/>
          <w:szCs w:val="28"/>
          <w:lang w:eastAsia="hi-IN" w:bidi="hi-IN"/>
        </w:rPr>
      </w:pPr>
    </w:p>
    <w:p w:rsidR="007E6DAF" w:rsidRPr="00D971FC" w:rsidRDefault="007E6DAF" w:rsidP="007E6DAF">
      <w:pPr>
        <w:ind w:firstLine="0"/>
        <w:jc w:val="center"/>
        <w:rPr>
          <w:b/>
          <w:sz w:val="32"/>
          <w:szCs w:val="32"/>
          <w:lang w:eastAsia="ar-SA"/>
        </w:rPr>
      </w:pPr>
      <w:proofErr w:type="gramStart"/>
      <w:r w:rsidRPr="00D971FC">
        <w:rPr>
          <w:b/>
          <w:sz w:val="32"/>
          <w:szCs w:val="32"/>
          <w:lang w:eastAsia="ar-SA"/>
        </w:rPr>
        <w:t>Р</w:t>
      </w:r>
      <w:proofErr w:type="gramEnd"/>
      <w:r w:rsidRPr="00D971FC">
        <w:rPr>
          <w:b/>
          <w:sz w:val="32"/>
          <w:szCs w:val="32"/>
          <w:lang w:eastAsia="ar-SA"/>
        </w:rPr>
        <w:t xml:space="preserve"> Е Ш Е Н И Е</w:t>
      </w:r>
    </w:p>
    <w:p w:rsidR="007E6DAF" w:rsidRDefault="007E6DAF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084C38" w:rsidRPr="00FD495C" w:rsidRDefault="00084C38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1B36E6" w:rsidRDefault="001B36E6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CC166C" w:rsidRDefault="00CC166C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1B36E6" w:rsidRDefault="001B36E6" w:rsidP="007E6DAF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E6DAF" w:rsidRPr="002C6B90" w:rsidRDefault="00032E7E" w:rsidP="007E6DAF">
      <w:pPr>
        <w:tabs>
          <w:tab w:val="left" w:pos="4860"/>
          <w:tab w:val="left" w:pos="6030"/>
        </w:tabs>
        <w:suppressAutoHyphens/>
        <w:autoSpaceDE w:val="0"/>
        <w:snapToGrid w:val="0"/>
        <w:ind w:right="-2" w:firstLine="0"/>
        <w:jc w:val="center"/>
        <w:rPr>
          <w:rFonts w:eastAsia="Arial" w:cs="Arial"/>
          <w:b/>
          <w:bCs/>
          <w:sz w:val="28"/>
          <w:szCs w:val="28"/>
          <w:lang w:eastAsia="ar-SA"/>
        </w:rPr>
      </w:pPr>
      <w:r>
        <w:rPr>
          <w:rFonts w:eastAsia="Arial" w:cs="Arial"/>
          <w:b/>
          <w:bCs/>
          <w:sz w:val="28"/>
          <w:szCs w:val="28"/>
          <w:lang w:eastAsia="ar-SA"/>
        </w:rPr>
        <w:t>Об отмене решения Муниципального Совета</w:t>
      </w:r>
      <w:r>
        <w:rPr>
          <w:rFonts w:eastAsia="Arial" w:cs="Arial"/>
          <w:b/>
          <w:bCs/>
          <w:sz w:val="28"/>
          <w:szCs w:val="28"/>
          <w:lang w:eastAsia="ar-SA"/>
        </w:rPr>
        <w:br/>
        <w:t>Ярославского муниципального района от 2</w:t>
      </w:r>
      <w:r w:rsidR="00CC166C">
        <w:rPr>
          <w:rFonts w:eastAsia="Arial" w:cs="Arial"/>
          <w:b/>
          <w:bCs/>
          <w:sz w:val="28"/>
          <w:szCs w:val="28"/>
          <w:lang w:eastAsia="ar-SA"/>
        </w:rPr>
        <w:t>8</w:t>
      </w:r>
      <w:r>
        <w:rPr>
          <w:rFonts w:eastAsia="Arial" w:cs="Arial"/>
          <w:b/>
          <w:bCs/>
          <w:sz w:val="28"/>
          <w:szCs w:val="28"/>
          <w:lang w:eastAsia="ar-SA"/>
        </w:rPr>
        <w:t>.0</w:t>
      </w:r>
      <w:r w:rsidR="00CC166C">
        <w:rPr>
          <w:rFonts w:eastAsia="Arial" w:cs="Arial"/>
          <w:b/>
          <w:bCs/>
          <w:sz w:val="28"/>
          <w:szCs w:val="28"/>
          <w:lang w:eastAsia="ar-SA"/>
        </w:rPr>
        <w:t>4.2023</w:t>
      </w:r>
      <w:r>
        <w:rPr>
          <w:rFonts w:eastAsia="Arial" w:cs="Arial"/>
          <w:b/>
          <w:bCs/>
          <w:sz w:val="28"/>
          <w:szCs w:val="28"/>
          <w:lang w:eastAsia="ar-SA"/>
        </w:rPr>
        <w:t xml:space="preserve"> № </w:t>
      </w:r>
      <w:r w:rsidR="00CC166C">
        <w:rPr>
          <w:rFonts w:eastAsia="Arial" w:cs="Arial"/>
          <w:b/>
          <w:bCs/>
          <w:sz w:val="28"/>
          <w:szCs w:val="28"/>
          <w:lang w:eastAsia="ar-SA"/>
        </w:rPr>
        <w:t>30</w:t>
      </w:r>
      <w:r>
        <w:rPr>
          <w:rFonts w:eastAsia="Arial" w:cs="Arial"/>
          <w:b/>
          <w:bCs/>
          <w:sz w:val="28"/>
          <w:szCs w:val="28"/>
          <w:lang w:eastAsia="ar-SA"/>
        </w:rPr>
        <w:br/>
        <w:t>«</w:t>
      </w:r>
      <w:r w:rsidR="007E6DAF">
        <w:rPr>
          <w:rFonts w:eastAsia="Arial" w:cs="Arial"/>
          <w:b/>
          <w:bCs/>
          <w:sz w:val="28"/>
          <w:szCs w:val="28"/>
          <w:lang w:eastAsia="ar-SA"/>
        </w:rPr>
        <w:t xml:space="preserve">О </w:t>
      </w:r>
      <w:r w:rsidR="00CC166C">
        <w:rPr>
          <w:rFonts w:eastAsia="Arial" w:cs="Arial"/>
          <w:b/>
          <w:bCs/>
          <w:sz w:val="28"/>
          <w:szCs w:val="28"/>
          <w:lang w:eastAsia="ar-SA"/>
        </w:rPr>
        <w:t>передаче муниципального имущества Ярославского муниципального района в собственность Карабихского сельского поселения Ярославского муниципального района</w:t>
      </w:r>
      <w:r w:rsidR="003A5BFC">
        <w:rPr>
          <w:rFonts w:eastAsia="Arial" w:cs="Arial"/>
          <w:b/>
          <w:bCs/>
          <w:sz w:val="28"/>
          <w:szCs w:val="28"/>
          <w:lang w:eastAsia="ar-SA"/>
        </w:rPr>
        <w:t>»</w:t>
      </w:r>
    </w:p>
    <w:p w:rsidR="007E6DAF" w:rsidRDefault="007E6DAF" w:rsidP="007E6DAF">
      <w:pPr>
        <w:rPr>
          <w:sz w:val="28"/>
          <w:szCs w:val="28"/>
          <w:lang w:eastAsia="en-US"/>
        </w:rPr>
      </w:pPr>
    </w:p>
    <w:p w:rsidR="009840B8" w:rsidRPr="00985F71" w:rsidRDefault="009840B8" w:rsidP="007E6DAF">
      <w:pPr>
        <w:rPr>
          <w:sz w:val="28"/>
          <w:szCs w:val="28"/>
          <w:lang w:eastAsia="en-US"/>
        </w:rPr>
      </w:pPr>
    </w:p>
    <w:p w:rsidR="007E6DAF" w:rsidRPr="00616230" w:rsidRDefault="007E6DAF" w:rsidP="007E6DAF">
      <w:pPr>
        <w:autoSpaceDE w:val="0"/>
        <w:jc w:val="right"/>
      </w:pPr>
      <w:r w:rsidRPr="00616230">
        <w:t>Принято на заседании</w:t>
      </w:r>
    </w:p>
    <w:p w:rsidR="007E6DAF" w:rsidRPr="00616230" w:rsidRDefault="007E6DAF" w:rsidP="007E6DAF">
      <w:pPr>
        <w:autoSpaceDE w:val="0"/>
        <w:jc w:val="right"/>
      </w:pPr>
      <w:r w:rsidRPr="00616230">
        <w:t>Муниципального Совета</w:t>
      </w:r>
    </w:p>
    <w:p w:rsidR="007E6DAF" w:rsidRDefault="007E6DAF" w:rsidP="007E6DAF">
      <w:pPr>
        <w:autoSpaceDE w:val="0"/>
        <w:jc w:val="right"/>
      </w:pPr>
      <w:r w:rsidRPr="00616230">
        <w:t>Ярославского муниципального района</w:t>
      </w:r>
    </w:p>
    <w:p w:rsidR="007E6DAF" w:rsidRPr="00616230" w:rsidRDefault="007E6DAF" w:rsidP="007E6DAF">
      <w:pPr>
        <w:autoSpaceDE w:val="0"/>
        <w:jc w:val="right"/>
      </w:pPr>
      <w:r>
        <w:t>от «</w:t>
      </w:r>
      <w:r w:rsidR="00CC166C">
        <w:t>___</w:t>
      </w:r>
      <w:r>
        <w:t xml:space="preserve">» </w:t>
      </w:r>
      <w:r w:rsidR="00CC166C">
        <w:t>августа</w:t>
      </w:r>
      <w:r w:rsidR="00084C38">
        <w:t xml:space="preserve"> </w:t>
      </w:r>
      <w:r>
        <w:t>202</w:t>
      </w:r>
      <w:r w:rsidR="00CC166C">
        <w:t>3</w:t>
      </w:r>
      <w:r>
        <w:t xml:space="preserve"> г.</w:t>
      </w:r>
    </w:p>
    <w:p w:rsidR="007E6DAF" w:rsidRDefault="007E6DAF" w:rsidP="007E6DAF">
      <w:pPr>
        <w:ind w:right="4790" w:firstLine="709"/>
        <w:rPr>
          <w:bCs/>
          <w:sz w:val="28"/>
          <w:szCs w:val="28"/>
        </w:rPr>
      </w:pPr>
    </w:p>
    <w:p w:rsidR="009840B8" w:rsidRPr="002F5799" w:rsidRDefault="009840B8" w:rsidP="007E6DAF">
      <w:pPr>
        <w:ind w:right="4790" w:firstLine="709"/>
        <w:rPr>
          <w:bCs/>
          <w:sz w:val="28"/>
          <w:szCs w:val="28"/>
        </w:rPr>
      </w:pPr>
    </w:p>
    <w:p w:rsidR="002B084F" w:rsidRPr="002B084F" w:rsidRDefault="002B084F" w:rsidP="002B084F">
      <w:pPr>
        <w:widowControl w:val="0"/>
        <w:suppressAutoHyphens/>
        <w:autoSpaceDE w:val="0"/>
        <w:autoSpaceDN w:val="0"/>
        <w:adjustRightInd w:val="0"/>
        <w:ind w:right="26" w:firstLine="709"/>
        <w:outlineLvl w:val="1"/>
        <w:rPr>
          <w:b/>
          <w:bCs/>
          <w:sz w:val="28"/>
          <w:szCs w:val="28"/>
          <w:lang w:eastAsia="hi-IN" w:bidi="hi-IN"/>
        </w:rPr>
      </w:pPr>
      <w:r w:rsidRPr="002B084F">
        <w:rPr>
          <w:sz w:val="28"/>
          <w:szCs w:val="28"/>
          <w:lang w:eastAsia="hi-IN" w:bidi="hi-IN"/>
        </w:rPr>
        <w:t>В соответствии с</w:t>
      </w:r>
      <w:r w:rsidR="00032E7E">
        <w:rPr>
          <w:sz w:val="28"/>
          <w:szCs w:val="28"/>
          <w:lang w:eastAsia="hi-IN" w:bidi="hi-IN"/>
        </w:rPr>
        <w:t>о статьей 4</w:t>
      </w:r>
      <w:r w:rsidR="007F40CA">
        <w:rPr>
          <w:sz w:val="28"/>
          <w:szCs w:val="28"/>
          <w:lang w:eastAsia="hi-IN" w:bidi="hi-IN"/>
        </w:rPr>
        <w:t>8</w:t>
      </w:r>
      <w:r w:rsidRPr="002B084F">
        <w:rPr>
          <w:sz w:val="28"/>
          <w:szCs w:val="28"/>
          <w:lang w:eastAsia="hi-IN" w:bidi="hi-IN"/>
        </w:rPr>
        <w:t xml:space="preserve"> </w:t>
      </w:r>
      <w:r w:rsidRPr="002B084F">
        <w:rPr>
          <w:bCs/>
          <w:sz w:val="28"/>
          <w:szCs w:val="28"/>
          <w:lang w:eastAsia="hi-IN" w:bidi="hi-IN"/>
        </w:rPr>
        <w:t>Федеральн</w:t>
      </w:r>
      <w:r w:rsidR="00032E7E">
        <w:rPr>
          <w:bCs/>
          <w:sz w:val="28"/>
          <w:szCs w:val="28"/>
          <w:lang w:eastAsia="hi-IN" w:bidi="hi-IN"/>
        </w:rPr>
        <w:t>ого</w:t>
      </w:r>
      <w:r w:rsidRPr="002B084F">
        <w:rPr>
          <w:bCs/>
          <w:sz w:val="28"/>
          <w:szCs w:val="28"/>
          <w:lang w:eastAsia="hi-IN" w:bidi="hi-IN"/>
        </w:rPr>
        <w:t xml:space="preserve"> закон</w:t>
      </w:r>
      <w:r w:rsidR="00032E7E">
        <w:rPr>
          <w:bCs/>
          <w:sz w:val="28"/>
          <w:szCs w:val="28"/>
          <w:lang w:eastAsia="hi-IN" w:bidi="hi-IN"/>
        </w:rPr>
        <w:t>а</w:t>
      </w:r>
      <w:r w:rsidRPr="002B084F">
        <w:rPr>
          <w:bCs/>
          <w:sz w:val="28"/>
          <w:szCs w:val="28"/>
          <w:lang w:eastAsia="hi-IN" w:bidi="hi-IN"/>
        </w:rPr>
        <w:t xml:space="preserve"> от</w:t>
      </w:r>
      <w:r w:rsidR="00765EF1">
        <w:rPr>
          <w:bCs/>
          <w:sz w:val="28"/>
          <w:szCs w:val="28"/>
          <w:lang w:eastAsia="hi-IN" w:bidi="hi-IN"/>
        </w:rPr>
        <w:t xml:space="preserve"> </w:t>
      </w:r>
      <w:r w:rsidRPr="002B084F">
        <w:rPr>
          <w:bCs/>
          <w:sz w:val="28"/>
          <w:szCs w:val="28"/>
          <w:lang w:eastAsia="hi-IN" w:bidi="hi-IN"/>
        </w:rPr>
        <w:t>6</w:t>
      </w:r>
      <w:r w:rsidR="00765EF1">
        <w:rPr>
          <w:bCs/>
          <w:sz w:val="28"/>
          <w:szCs w:val="28"/>
          <w:lang w:eastAsia="hi-IN" w:bidi="hi-IN"/>
        </w:rPr>
        <w:t xml:space="preserve"> </w:t>
      </w:r>
      <w:r w:rsidRPr="002B084F">
        <w:rPr>
          <w:bCs/>
          <w:sz w:val="28"/>
          <w:szCs w:val="28"/>
          <w:lang w:eastAsia="hi-IN" w:bidi="hi-IN"/>
        </w:rPr>
        <w:t xml:space="preserve">октября 2003 года </w:t>
      </w:r>
      <w:r>
        <w:rPr>
          <w:bCs/>
          <w:sz w:val="28"/>
          <w:szCs w:val="28"/>
          <w:lang w:eastAsia="hi-IN" w:bidi="hi-IN"/>
        </w:rPr>
        <w:br/>
      </w:r>
      <w:r w:rsidRPr="002B084F">
        <w:rPr>
          <w:bCs/>
          <w:sz w:val="28"/>
          <w:szCs w:val="28"/>
          <w:lang w:eastAsia="hi-IN" w:bidi="hi-IN"/>
        </w:rPr>
        <w:t>№</w:t>
      </w:r>
      <w:r>
        <w:rPr>
          <w:bCs/>
          <w:sz w:val="28"/>
          <w:szCs w:val="28"/>
          <w:lang w:eastAsia="hi-IN" w:bidi="hi-IN"/>
        </w:rPr>
        <w:t> </w:t>
      </w:r>
      <w:r w:rsidRPr="002B084F">
        <w:rPr>
          <w:bCs/>
          <w:sz w:val="28"/>
          <w:szCs w:val="28"/>
          <w:lang w:eastAsia="hi-IN" w:bidi="hi-IN"/>
        </w:rPr>
        <w:t>131-ФЗ «Об общих принципах организации местного самоуправления в Российской Федерации»</w:t>
      </w:r>
      <w:r w:rsidR="007F40CA">
        <w:rPr>
          <w:bCs/>
          <w:sz w:val="28"/>
          <w:szCs w:val="28"/>
          <w:lang w:eastAsia="hi-IN" w:bidi="hi-IN"/>
        </w:rPr>
        <w:t xml:space="preserve"> </w:t>
      </w:r>
      <w:r w:rsidRPr="002B084F">
        <w:rPr>
          <w:b/>
          <w:bCs/>
          <w:sz w:val="28"/>
          <w:szCs w:val="28"/>
          <w:lang w:eastAsia="hi-IN" w:bidi="hi-IN"/>
        </w:rPr>
        <w:t>МУНИЦИПАЛЬНЫЙ СОВЕТ ЯРОСЛАВСКОГО МУНИЦИПАЛЬНОГО РАЙОНА РЕШИЛ:</w:t>
      </w:r>
    </w:p>
    <w:p w:rsidR="00032E7E" w:rsidRPr="00032E7E" w:rsidRDefault="002B084F" w:rsidP="00032E7E">
      <w:pPr>
        <w:suppressAutoHyphens/>
        <w:autoSpaceDE w:val="0"/>
        <w:ind w:firstLine="709"/>
        <w:rPr>
          <w:rFonts w:eastAsia="Arial" w:cs="Arial"/>
          <w:bCs/>
          <w:sz w:val="28"/>
          <w:szCs w:val="28"/>
          <w:lang w:eastAsia="ar-SA"/>
        </w:rPr>
      </w:pPr>
      <w:r w:rsidRPr="00032E7E">
        <w:rPr>
          <w:bCs/>
          <w:sz w:val="28"/>
          <w:szCs w:val="28"/>
          <w:lang w:eastAsia="hi-IN" w:bidi="hi-IN"/>
        </w:rPr>
        <w:t xml:space="preserve">1. </w:t>
      </w:r>
      <w:r w:rsidR="00032E7E" w:rsidRPr="00032E7E">
        <w:rPr>
          <w:bCs/>
          <w:sz w:val="28"/>
          <w:szCs w:val="28"/>
          <w:lang w:eastAsia="hi-IN" w:bidi="hi-IN"/>
        </w:rPr>
        <w:t xml:space="preserve">Отменить решение Муниципального Совета Ярославского муниципального района от </w:t>
      </w:r>
      <w:r w:rsidR="007F40CA">
        <w:rPr>
          <w:sz w:val="28"/>
          <w:szCs w:val="28"/>
          <w:lang w:eastAsia="ar-SA"/>
        </w:rPr>
        <w:t>28</w:t>
      </w:r>
      <w:r w:rsidR="00032E7E" w:rsidRPr="00032E7E">
        <w:rPr>
          <w:sz w:val="28"/>
          <w:szCs w:val="28"/>
          <w:lang w:eastAsia="ar-SA"/>
        </w:rPr>
        <w:t>.0</w:t>
      </w:r>
      <w:r w:rsidR="007F40CA">
        <w:rPr>
          <w:sz w:val="28"/>
          <w:szCs w:val="28"/>
          <w:lang w:eastAsia="ar-SA"/>
        </w:rPr>
        <w:t>4</w:t>
      </w:r>
      <w:r w:rsidR="00032E7E" w:rsidRPr="00032E7E">
        <w:rPr>
          <w:sz w:val="28"/>
          <w:szCs w:val="28"/>
          <w:lang w:eastAsia="ar-SA"/>
        </w:rPr>
        <w:t>.202</w:t>
      </w:r>
      <w:r w:rsidR="007F40CA">
        <w:rPr>
          <w:sz w:val="28"/>
          <w:szCs w:val="28"/>
          <w:lang w:eastAsia="ar-SA"/>
        </w:rPr>
        <w:t>3</w:t>
      </w:r>
      <w:r w:rsidR="00032E7E" w:rsidRPr="00032E7E">
        <w:rPr>
          <w:sz w:val="28"/>
          <w:szCs w:val="28"/>
          <w:lang w:eastAsia="ar-SA"/>
        </w:rPr>
        <w:t xml:space="preserve"> № </w:t>
      </w:r>
      <w:r w:rsidR="007F40CA">
        <w:rPr>
          <w:sz w:val="28"/>
          <w:szCs w:val="28"/>
          <w:lang w:eastAsia="ar-SA"/>
        </w:rPr>
        <w:t>30</w:t>
      </w:r>
      <w:r w:rsidR="00032E7E" w:rsidRPr="00032E7E">
        <w:rPr>
          <w:sz w:val="28"/>
          <w:szCs w:val="28"/>
          <w:lang w:eastAsia="ar-SA"/>
        </w:rPr>
        <w:t xml:space="preserve"> «</w:t>
      </w:r>
      <w:r w:rsidR="00032E7E" w:rsidRPr="00032E7E">
        <w:rPr>
          <w:rFonts w:eastAsia="Arial" w:cs="Arial"/>
          <w:bCs/>
          <w:sz w:val="28"/>
          <w:szCs w:val="28"/>
          <w:lang w:eastAsia="ar-SA"/>
        </w:rPr>
        <w:t>О</w:t>
      </w:r>
      <w:r w:rsidR="007F40CA">
        <w:rPr>
          <w:rFonts w:eastAsia="Arial" w:cs="Arial"/>
          <w:bCs/>
          <w:sz w:val="28"/>
          <w:szCs w:val="28"/>
          <w:lang w:eastAsia="ar-SA"/>
        </w:rPr>
        <w:t xml:space="preserve"> передаче муниципального имущества Ярославского муниципального района в собственность Карабихского сельского поселения Ярославского муниципального района</w:t>
      </w:r>
      <w:r w:rsidR="00032E7E" w:rsidRPr="00032E7E">
        <w:rPr>
          <w:rFonts w:eastAsia="Arial" w:cs="Arial"/>
          <w:bCs/>
          <w:sz w:val="28"/>
          <w:szCs w:val="28"/>
          <w:lang w:eastAsia="ar-SA"/>
        </w:rPr>
        <w:t>»</w:t>
      </w:r>
      <w:r w:rsidR="007F40CA">
        <w:rPr>
          <w:rFonts w:eastAsia="Arial" w:cs="Arial"/>
          <w:bCs/>
          <w:sz w:val="28"/>
          <w:szCs w:val="28"/>
          <w:lang w:eastAsia="ar-SA"/>
        </w:rPr>
        <w:t>.</w:t>
      </w:r>
    </w:p>
    <w:p w:rsidR="009840B8" w:rsidRDefault="00032E7E" w:rsidP="00765EF1">
      <w:pPr>
        <w:suppressAutoHyphens/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2</w:t>
      </w:r>
      <w:r w:rsidR="007D12F4" w:rsidRPr="007D12F4">
        <w:rPr>
          <w:sz w:val="28"/>
          <w:szCs w:val="28"/>
        </w:rPr>
        <w:t xml:space="preserve">. </w:t>
      </w:r>
      <w:r w:rsidR="007D12F4">
        <w:rPr>
          <w:sz w:val="28"/>
          <w:szCs w:val="28"/>
        </w:rPr>
        <w:t xml:space="preserve">Настоящее Решение </w:t>
      </w:r>
      <w:r>
        <w:rPr>
          <w:sz w:val="28"/>
          <w:szCs w:val="28"/>
        </w:rPr>
        <w:t>вступает в силу со дня его принятия</w:t>
      </w:r>
      <w:r w:rsidR="009840B8">
        <w:rPr>
          <w:rFonts w:eastAsiaTheme="minorHAnsi"/>
          <w:sz w:val="28"/>
          <w:szCs w:val="28"/>
          <w:lang w:eastAsia="en-US"/>
        </w:rPr>
        <w:t>.</w:t>
      </w:r>
    </w:p>
    <w:p w:rsidR="007D12F4" w:rsidRDefault="007D12F4" w:rsidP="00765EF1">
      <w:pPr>
        <w:pStyle w:val="ConsPlusNormal"/>
        <w:ind w:firstLine="709"/>
        <w:rPr>
          <w:sz w:val="28"/>
          <w:szCs w:val="28"/>
        </w:rPr>
      </w:pPr>
    </w:p>
    <w:p w:rsidR="009840B8" w:rsidRDefault="009840B8" w:rsidP="00765EF1">
      <w:pPr>
        <w:pStyle w:val="ConsPlusNormal"/>
        <w:ind w:firstLine="709"/>
        <w:rPr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503"/>
        <w:gridCol w:w="5244"/>
      </w:tblGrid>
      <w:tr w:rsidR="006E3686" w:rsidRPr="00AC165D" w:rsidTr="00084C38">
        <w:tc>
          <w:tcPr>
            <w:tcW w:w="4503" w:type="dxa"/>
            <w:hideMark/>
          </w:tcPr>
          <w:p w:rsidR="006E3686" w:rsidRPr="001E68C9" w:rsidRDefault="006E3686" w:rsidP="00390D77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>
              <w:rPr>
                <w:sz w:val="28"/>
                <w:szCs w:val="28"/>
                <w:lang w:eastAsia="hi-IN" w:bidi="hi-IN"/>
              </w:rPr>
              <w:t>Глава</w:t>
            </w:r>
            <w:r w:rsidR="00AB3062">
              <w:rPr>
                <w:sz w:val="28"/>
                <w:szCs w:val="28"/>
                <w:lang w:eastAsia="hi-IN" w:bidi="hi-IN"/>
              </w:rPr>
              <w:t xml:space="preserve"> </w:t>
            </w:r>
            <w:r w:rsidRPr="001E68C9">
              <w:rPr>
                <w:sz w:val="28"/>
                <w:szCs w:val="28"/>
                <w:lang w:eastAsia="hi-IN" w:bidi="hi-IN"/>
              </w:rPr>
              <w:t>Ярославского</w:t>
            </w:r>
          </w:p>
          <w:p w:rsidR="00AB3062" w:rsidRPr="001E68C9" w:rsidRDefault="006E3686" w:rsidP="00084C38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1E68C9">
              <w:rPr>
                <w:sz w:val="28"/>
                <w:szCs w:val="28"/>
                <w:lang w:eastAsia="hi-IN" w:bidi="hi-IN"/>
              </w:rPr>
              <w:t>муниципального района</w:t>
            </w:r>
          </w:p>
          <w:p w:rsidR="006E3686" w:rsidRPr="00AC165D" w:rsidRDefault="006E3686" w:rsidP="00390D77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_____________Н.В. Золотников</w:t>
            </w:r>
          </w:p>
          <w:p w:rsidR="006E3686" w:rsidRPr="00AC165D" w:rsidRDefault="006E3686" w:rsidP="007F40CA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«____»__________202</w:t>
            </w:r>
            <w:r w:rsidR="007F40CA">
              <w:rPr>
                <w:sz w:val="28"/>
                <w:szCs w:val="28"/>
                <w:lang w:eastAsia="hi-IN" w:bidi="hi-IN"/>
              </w:rPr>
              <w:t>3</w:t>
            </w:r>
            <w:r w:rsidRPr="00AC165D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  <w:tc>
          <w:tcPr>
            <w:tcW w:w="5244" w:type="dxa"/>
            <w:hideMark/>
          </w:tcPr>
          <w:p w:rsidR="006E3686" w:rsidRPr="00AC165D" w:rsidRDefault="006E3686" w:rsidP="00084C38">
            <w:pPr>
              <w:tabs>
                <w:tab w:val="left" w:pos="993"/>
              </w:tabs>
              <w:suppressAutoHyphens/>
              <w:ind w:left="34" w:firstLine="0"/>
              <w:jc w:val="left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Председатель</w:t>
            </w:r>
            <w:r w:rsidR="00084C38">
              <w:rPr>
                <w:sz w:val="28"/>
                <w:szCs w:val="28"/>
                <w:lang w:eastAsia="hi-IN" w:bidi="hi-IN"/>
              </w:rPr>
              <w:t xml:space="preserve">  </w:t>
            </w:r>
            <w:r>
              <w:rPr>
                <w:sz w:val="28"/>
                <w:szCs w:val="28"/>
                <w:lang w:eastAsia="hi-IN" w:bidi="hi-IN"/>
              </w:rPr>
              <w:t>Муниципального Совета</w:t>
            </w:r>
            <w:r>
              <w:rPr>
                <w:sz w:val="28"/>
                <w:szCs w:val="28"/>
                <w:lang w:eastAsia="hi-IN" w:bidi="hi-IN"/>
              </w:rPr>
              <w:br/>
            </w:r>
            <w:r w:rsidRPr="00AC165D">
              <w:rPr>
                <w:sz w:val="28"/>
                <w:szCs w:val="28"/>
                <w:lang w:eastAsia="hi-IN" w:bidi="hi-IN"/>
              </w:rPr>
              <w:t>Ярославского муниципального района</w:t>
            </w:r>
          </w:p>
          <w:p w:rsidR="006E3686" w:rsidRPr="00AC165D" w:rsidRDefault="006E3686" w:rsidP="00390D77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 xml:space="preserve">____________ Е.В. Шибаев </w:t>
            </w:r>
          </w:p>
          <w:p w:rsidR="006E3686" w:rsidRPr="00AC165D" w:rsidRDefault="006E3686" w:rsidP="007F40CA">
            <w:pPr>
              <w:tabs>
                <w:tab w:val="left" w:pos="993"/>
              </w:tabs>
              <w:suppressAutoHyphens/>
              <w:ind w:left="34" w:firstLine="0"/>
              <w:rPr>
                <w:sz w:val="28"/>
                <w:szCs w:val="28"/>
                <w:lang w:eastAsia="hi-IN" w:bidi="hi-IN"/>
              </w:rPr>
            </w:pPr>
            <w:r w:rsidRPr="00AC165D">
              <w:rPr>
                <w:sz w:val="28"/>
                <w:szCs w:val="28"/>
                <w:lang w:eastAsia="hi-IN" w:bidi="hi-IN"/>
              </w:rPr>
              <w:t>«____»_________202</w:t>
            </w:r>
            <w:r w:rsidR="007F40CA">
              <w:rPr>
                <w:sz w:val="28"/>
                <w:szCs w:val="28"/>
                <w:lang w:eastAsia="hi-IN" w:bidi="hi-IN"/>
              </w:rPr>
              <w:t>3</w:t>
            </w:r>
            <w:r w:rsidRPr="00AC165D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</w:tr>
    </w:tbl>
    <w:p w:rsidR="006E3686" w:rsidRPr="006E3686" w:rsidRDefault="006E3686" w:rsidP="006E3686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FC3FE0" w:rsidRDefault="00FC3FE0" w:rsidP="006E3686">
      <w:pPr>
        <w:pStyle w:val="ConsPlusTitle"/>
        <w:ind w:firstLine="709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  <w:sectPr w:rsidR="00FC3FE0" w:rsidSect="009840B8">
          <w:headerReference w:type="default" r:id="rId9"/>
          <w:pgSz w:w="11906" w:h="16838" w:code="9"/>
          <w:pgMar w:top="567" w:right="567" w:bottom="568" w:left="1701" w:header="720" w:footer="720" w:gutter="0"/>
          <w:pgNumType w:start="1"/>
          <w:cols w:space="720"/>
          <w:titlePg/>
          <w:docGrid w:linePitch="272"/>
        </w:sectPr>
      </w:pPr>
    </w:p>
    <w:p w:rsidR="005D6CC7" w:rsidRDefault="005D6CC7" w:rsidP="007F40CA">
      <w:pPr>
        <w:tabs>
          <w:tab w:val="left" w:pos="3686"/>
        </w:tabs>
        <w:ind w:firstLine="0"/>
        <w:jc w:val="center"/>
        <w:rPr>
          <w:b/>
          <w:sz w:val="28"/>
          <w:szCs w:val="28"/>
        </w:rPr>
      </w:pPr>
      <w:r w:rsidRPr="00032E7E">
        <w:rPr>
          <w:b/>
          <w:sz w:val="28"/>
          <w:szCs w:val="28"/>
        </w:rPr>
        <w:lastRenderedPageBreak/>
        <w:t>Пояснительная записка</w:t>
      </w:r>
      <w:r w:rsidRPr="00032E7E">
        <w:rPr>
          <w:b/>
          <w:sz w:val="28"/>
          <w:szCs w:val="28"/>
        </w:rPr>
        <w:br/>
        <w:t>к проекту решения Муниципального Совета</w:t>
      </w:r>
      <w:r w:rsidRPr="00032E7E">
        <w:rPr>
          <w:b/>
          <w:sz w:val="28"/>
          <w:szCs w:val="28"/>
        </w:rPr>
        <w:br/>
        <w:t>Ярославского муниципального района</w:t>
      </w:r>
      <w:r w:rsidR="00032E7E" w:rsidRPr="00032E7E">
        <w:rPr>
          <w:b/>
          <w:sz w:val="28"/>
          <w:szCs w:val="28"/>
        </w:rPr>
        <w:t xml:space="preserve"> «Об отмене решения Муниципального Совета Ярославского муниципального района от</w:t>
      </w:r>
      <w:r w:rsidR="00032E7E" w:rsidRPr="00032E7E">
        <w:rPr>
          <w:b/>
          <w:bCs/>
          <w:sz w:val="28"/>
          <w:szCs w:val="28"/>
          <w:lang w:eastAsia="hi-IN" w:bidi="hi-IN"/>
        </w:rPr>
        <w:t> </w:t>
      </w:r>
      <w:r w:rsidR="007F40CA">
        <w:rPr>
          <w:b/>
          <w:sz w:val="28"/>
          <w:szCs w:val="28"/>
          <w:lang w:eastAsia="ar-SA"/>
        </w:rPr>
        <w:t>28</w:t>
      </w:r>
      <w:r w:rsidR="00032E7E" w:rsidRPr="00032E7E">
        <w:rPr>
          <w:b/>
          <w:sz w:val="28"/>
          <w:szCs w:val="28"/>
          <w:lang w:eastAsia="ar-SA"/>
        </w:rPr>
        <w:t>.0</w:t>
      </w:r>
      <w:r w:rsidR="007F40CA">
        <w:rPr>
          <w:b/>
          <w:sz w:val="28"/>
          <w:szCs w:val="28"/>
          <w:lang w:eastAsia="ar-SA"/>
        </w:rPr>
        <w:t>4</w:t>
      </w:r>
      <w:r w:rsidR="00032E7E" w:rsidRPr="00032E7E">
        <w:rPr>
          <w:b/>
          <w:sz w:val="28"/>
          <w:szCs w:val="28"/>
          <w:lang w:eastAsia="ar-SA"/>
        </w:rPr>
        <w:t>.202</w:t>
      </w:r>
      <w:r w:rsidR="007F40CA">
        <w:rPr>
          <w:b/>
          <w:sz w:val="28"/>
          <w:szCs w:val="28"/>
          <w:lang w:eastAsia="ar-SA"/>
        </w:rPr>
        <w:t>3</w:t>
      </w:r>
      <w:r w:rsidR="00032E7E" w:rsidRPr="00032E7E">
        <w:rPr>
          <w:b/>
          <w:sz w:val="28"/>
          <w:szCs w:val="28"/>
          <w:lang w:eastAsia="ar-SA"/>
        </w:rPr>
        <w:t xml:space="preserve"> № </w:t>
      </w:r>
      <w:r w:rsidR="007F40CA">
        <w:rPr>
          <w:b/>
          <w:sz w:val="28"/>
          <w:szCs w:val="28"/>
          <w:lang w:eastAsia="ar-SA"/>
        </w:rPr>
        <w:t>30</w:t>
      </w:r>
      <w:r w:rsidR="00032E7E" w:rsidRPr="00032E7E">
        <w:rPr>
          <w:b/>
          <w:sz w:val="28"/>
          <w:szCs w:val="28"/>
          <w:lang w:eastAsia="ar-SA"/>
        </w:rPr>
        <w:t xml:space="preserve"> </w:t>
      </w:r>
      <w:r w:rsidRPr="00032E7E">
        <w:rPr>
          <w:b/>
          <w:sz w:val="28"/>
          <w:szCs w:val="28"/>
        </w:rPr>
        <w:t>«</w:t>
      </w:r>
      <w:r w:rsidR="007F40CA" w:rsidRPr="007F40CA">
        <w:rPr>
          <w:b/>
          <w:sz w:val="28"/>
          <w:szCs w:val="28"/>
        </w:rPr>
        <w:t>О передаче муниципального имущества Ярославского муниципального района в собственность Карабихского сельского поселения Ярославского муниципального района</w:t>
      </w:r>
      <w:r w:rsidRPr="00032E7E">
        <w:rPr>
          <w:b/>
          <w:sz w:val="28"/>
          <w:szCs w:val="28"/>
        </w:rPr>
        <w:t>»</w:t>
      </w:r>
    </w:p>
    <w:p w:rsidR="007F40CA" w:rsidRPr="00032E7E" w:rsidRDefault="007F40CA" w:rsidP="007F40CA">
      <w:pPr>
        <w:tabs>
          <w:tab w:val="left" w:pos="3686"/>
        </w:tabs>
        <w:ind w:firstLine="0"/>
        <w:jc w:val="center"/>
        <w:rPr>
          <w:sz w:val="28"/>
          <w:szCs w:val="28"/>
        </w:rPr>
      </w:pPr>
    </w:p>
    <w:p w:rsidR="00032E7E" w:rsidRDefault="005D6CC7" w:rsidP="00E15E3E">
      <w:pPr>
        <w:tabs>
          <w:tab w:val="left" w:pos="3686"/>
        </w:tabs>
        <w:ind w:firstLine="709"/>
        <w:rPr>
          <w:sz w:val="28"/>
          <w:szCs w:val="28"/>
        </w:rPr>
      </w:pPr>
      <w:proofErr w:type="gramStart"/>
      <w:r w:rsidRPr="00032E7E">
        <w:rPr>
          <w:sz w:val="28"/>
          <w:szCs w:val="28"/>
        </w:rPr>
        <w:t xml:space="preserve">Проект решения Муниципального Совета Ярославского муниципального района </w:t>
      </w:r>
      <w:r w:rsidR="00032E7E" w:rsidRPr="00032E7E">
        <w:rPr>
          <w:sz w:val="28"/>
          <w:szCs w:val="28"/>
        </w:rPr>
        <w:t>«Об отмене решения Муниципального Совета Ярославского муниципального района от</w:t>
      </w:r>
      <w:r w:rsidR="00032E7E" w:rsidRPr="00032E7E">
        <w:rPr>
          <w:bCs/>
          <w:sz w:val="28"/>
          <w:szCs w:val="28"/>
          <w:lang w:eastAsia="hi-IN" w:bidi="hi-IN"/>
        </w:rPr>
        <w:t> </w:t>
      </w:r>
      <w:r w:rsidR="00032E7E" w:rsidRPr="00032E7E">
        <w:rPr>
          <w:sz w:val="28"/>
          <w:szCs w:val="28"/>
          <w:lang w:eastAsia="ar-SA"/>
        </w:rPr>
        <w:t>2</w:t>
      </w:r>
      <w:r w:rsidR="007F40CA">
        <w:rPr>
          <w:sz w:val="28"/>
          <w:szCs w:val="28"/>
          <w:lang w:eastAsia="ar-SA"/>
        </w:rPr>
        <w:t>8</w:t>
      </w:r>
      <w:r w:rsidR="00032E7E" w:rsidRPr="00032E7E">
        <w:rPr>
          <w:sz w:val="28"/>
          <w:szCs w:val="28"/>
          <w:lang w:eastAsia="ar-SA"/>
        </w:rPr>
        <w:t>.0</w:t>
      </w:r>
      <w:r w:rsidR="007F40CA">
        <w:rPr>
          <w:sz w:val="28"/>
          <w:szCs w:val="28"/>
          <w:lang w:eastAsia="ar-SA"/>
        </w:rPr>
        <w:t>4</w:t>
      </w:r>
      <w:r w:rsidR="00032E7E" w:rsidRPr="00032E7E">
        <w:rPr>
          <w:sz w:val="28"/>
          <w:szCs w:val="28"/>
          <w:lang w:eastAsia="ar-SA"/>
        </w:rPr>
        <w:t>.202</w:t>
      </w:r>
      <w:r w:rsidR="007F40CA">
        <w:rPr>
          <w:sz w:val="28"/>
          <w:szCs w:val="28"/>
          <w:lang w:eastAsia="ar-SA"/>
        </w:rPr>
        <w:t>3 № 30</w:t>
      </w:r>
      <w:r w:rsidR="00032E7E" w:rsidRPr="00032E7E">
        <w:rPr>
          <w:sz w:val="28"/>
          <w:szCs w:val="28"/>
          <w:lang w:eastAsia="ar-SA"/>
        </w:rPr>
        <w:t xml:space="preserve"> </w:t>
      </w:r>
      <w:r w:rsidR="00032E7E" w:rsidRPr="00032E7E">
        <w:rPr>
          <w:sz w:val="28"/>
          <w:szCs w:val="28"/>
        </w:rPr>
        <w:t>«О</w:t>
      </w:r>
      <w:r w:rsidR="007F40CA">
        <w:rPr>
          <w:sz w:val="28"/>
          <w:szCs w:val="28"/>
        </w:rPr>
        <w:t xml:space="preserve"> </w:t>
      </w:r>
      <w:r w:rsidR="007F40CA" w:rsidRPr="007F40CA">
        <w:rPr>
          <w:sz w:val="28"/>
          <w:szCs w:val="28"/>
        </w:rPr>
        <w:t>передаче муниципального имущества Ярославского муниципального района в собственность Карабихского сельского поселения Ярославского муниципального района</w:t>
      </w:r>
      <w:r w:rsidR="00E15E3E">
        <w:rPr>
          <w:sz w:val="28"/>
          <w:szCs w:val="28"/>
        </w:rPr>
        <w:t xml:space="preserve">» </w:t>
      </w:r>
      <w:r w:rsidRPr="00032E7E">
        <w:rPr>
          <w:sz w:val="28"/>
          <w:szCs w:val="28"/>
        </w:rPr>
        <w:t xml:space="preserve">разработан в соответствии </w:t>
      </w:r>
      <w:r w:rsidR="00E15E3E">
        <w:rPr>
          <w:sz w:val="28"/>
          <w:szCs w:val="28"/>
        </w:rPr>
        <w:t xml:space="preserve">со </w:t>
      </w:r>
      <w:r w:rsidR="00E15E3E" w:rsidRPr="00E15E3E">
        <w:rPr>
          <w:sz w:val="28"/>
          <w:szCs w:val="28"/>
        </w:rPr>
        <w:t>стать</w:t>
      </w:r>
      <w:r w:rsidR="00E15E3E">
        <w:rPr>
          <w:sz w:val="28"/>
          <w:szCs w:val="28"/>
        </w:rPr>
        <w:t>ей</w:t>
      </w:r>
      <w:r w:rsidR="00E15E3E" w:rsidRPr="00E15E3E">
        <w:rPr>
          <w:sz w:val="28"/>
          <w:szCs w:val="28"/>
        </w:rPr>
        <w:t xml:space="preserve"> 48 Федерального закона от 6 октября 2003 года № 131-ФЗ «Об общих принципах организации местного самоупр</w:t>
      </w:r>
      <w:r w:rsidR="00E15E3E">
        <w:rPr>
          <w:sz w:val="28"/>
          <w:szCs w:val="28"/>
        </w:rPr>
        <w:t xml:space="preserve">авления в Российской Федерации», а также </w:t>
      </w:r>
      <w:r w:rsidRPr="00032E7E">
        <w:rPr>
          <w:sz w:val="28"/>
          <w:szCs w:val="28"/>
        </w:rPr>
        <w:t xml:space="preserve"> </w:t>
      </w:r>
      <w:r w:rsidR="00E15E3E">
        <w:rPr>
          <w:sz w:val="28"/>
          <w:szCs w:val="28"/>
        </w:rPr>
        <w:t>пунктом 10.2</w:t>
      </w:r>
      <w:proofErr w:type="gramEnd"/>
      <w:r w:rsidR="00E15E3E">
        <w:rPr>
          <w:sz w:val="28"/>
          <w:szCs w:val="28"/>
        </w:rPr>
        <w:t>. Раздела 10 Положения о порядке управления и распоряжения муниципальной собственностью Ярославского муниципального района, утвержденного решением Муниципального Совета Ярославского муниципального района</w:t>
      </w:r>
      <w:r w:rsidRPr="00032E7E">
        <w:rPr>
          <w:sz w:val="28"/>
          <w:szCs w:val="28"/>
        </w:rPr>
        <w:t xml:space="preserve"> от </w:t>
      </w:r>
      <w:r w:rsidR="00E15E3E">
        <w:rPr>
          <w:sz w:val="28"/>
          <w:szCs w:val="28"/>
        </w:rPr>
        <w:t>30</w:t>
      </w:r>
      <w:r w:rsidRPr="00032E7E">
        <w:rPr>
          <w:sz w:val="28"/>
          <w:szCs w:val="28"/>
        </w:rPr>
        <w:t xml:space="preserve"> </w:t>
      </w:r>
      <w:r w:rsidR="00E15E3E">
        <w:rPr>
          <w:sz w:val="28"/>
          <w:szCs w:val="28"/>
        </w:rPr>
        <w:t>июня 2011</w:t>
      </w:r>
      <w:r w:rsidRPr="00032E7E">
        <w:rPr>
          <w:sz w:val="28"/>
          <w:szCs w:val="28"/>
        </w:rPr>
        <w:t xml:space="preserve"> года №</w:t>
      </w:r>
      <w:r w:rsidR="00032E7E">
        <w:rPr>
          <w:sz w:val="28"/>
          <w:szCs w:val="28"/>
        </w:rPr>
        <w:t> </w:t>
      </w:r>
      <w:r w:rsidR="00E15E3E">
        <w:rPr>
          <w:sz w:val="28"/>
          <w:szCs w:val="28"/>
        </w:rPr>
        <w:t>34.</w:t>
      </w:r>
    </w:p>
    <w:p w:rsidR="00032E7E" w:rsidRDefault="007D01EA" w:rsidP="00032E7E">
      <w:pPr>
        <w:tabs>
          <w:tab w:val="left" w:pos="3686"/>
        </w:tabs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Нежилое административное здание с кадастровым номером 76:17:140201:450 общей площадью 155,5 </w:t>
      </w:r>
      <w:proofErr w:type="spellStart"/>
      <w:r>
        <w:rPr>
          <w:rFonts w:eastAsiaTheme="minorHAnsi"/>
          <w:sz w:val="28"/>
          <w:szCs w:val="28"/>
          <w:lang w:eastAsia="en-US"/>
        </w:rPr>
        <w:t>кв.м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., а также земельный участок под зданием с кадастровым номером 76:17:140201:234 площадью 1 090 </w:t>
      </w:r>
      <w:proofErr w:type="spellStart"/>
      <w:r>
        <w:rPr>
          <w:rFonts w:eastAsiaTheme="minorHAnsi"/>
          <w:sz w:val="28"/>
          <w:szCs w:val="28"/>
          <w:lang w:eastAsia="en-US"/>
        </w:rPr>
        <w:t>кв.м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. из земель населенных пунктов, с видом разрешенного использования «объекты культурно-досуговой деятельности» расположено по адресу: </w:t>
      </w:r>
      <w:proofErr w:type="gramStart"/>
      <w:r>
        <w:rPr>
          <w:rFonts w:eastAsiaTheme="minorHAnsi"/>
          <w:sz w:val="28"/>
          <w:szCs w:val="28"/>
          <w:lang w:eastAsia="en-US"/>
        </w:rPr>
        <w:t>Ярославская область, Ярославский район, Телегинский с/с, п. Нагорный, ул. Школьная, д. 2 а.</w:t>
      </w:r>
      <w:proofErr w:type="gramEnd"/>
    </w:p>
    <w:p w:rsidR="007D01EA" w:rsidRDefault="00944D75" w:rsidP="00032E7E">
      <w:pPr>
        <w:tabs>
          <w:tab w:val="left" w:pos="3686"/>
        </w:tabs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В настоящее время </w:t>
      </w:r>
      <w:r w:rsidR="009B1328">
        <w:rPr>
          <w:rFonts w:eastAsiaTheme="minorHAnsi"/>
          <w:sz w:val="28"/>
          <w:szCs w:val="28"/>
          <w:lang w:eastAsia="en-US"/>
        </w:rPr>
        <w:t xml:space="preserve">возникла необходимость в данном здании </w:t>
      </w:r>
      <w:r w:rsidR="006A1A9C">
        <w:rPr>
          <w:rFonts w:eastAsiaTheme="minorHAnsi"/>
          <w:sz w:val="28"/>
          <w:szCs w:val="28"/>
          <w:lang w:eastAsia="en-US"/>
        </w:rPr>
        <w:t xml:space="preserve">для решения вопросов местного значения, </w:t>
      </w:r>
      <w:r>
        <w:rPr>
          <w:rFonts w:eastAsiaTheme="minorHAnsi"/>
          <w:sz w:val="28"/>
          <w:szCs w:val="28"/>
          <w:lang w:eastAsia="en-US"/>
        </w:rPr>
        <w:t>планируется закрепить вышеуказанное здание за муниципальным учреждением «Физкультурно-спортивный центр» Ярославского муници</w:t>
      </w:r>
      <w:r w:rsidR="006A1A9C">
        <w:rPr>
          <w:rFonts w:eastAsiaTheme="minorHAnsi"/>
          <w:sz w:val="28"/>
          <w:szCs w:val="28"/>
          <w:lang w:eastAsia="en-US"/>
        </w:rPr>
        <w:t xml:space="preserve">пального района, соответственно, необходимо принять решение об отмене предыдущего решения от </w:t>
      </w:r>
      <w:r w:rsidR="006A1A9C" w:rsidRPr="006A1A9C">
        <w:rPr>
          <w:rFonts w:eastAsiaTheme="minorHAnsi"/>
          <w:sz w:val="28"/>
          <w:szCs w:val="28"/>
          <w:lang w:eastAsia="en-US"/>
        </w:rPr>
        <w:t>28.04.2023 № 30</w:t>
      </w:r>
      <w:r w:rsidR="006A1A9C">
        <w:rPr>
          <w:rFonts w:eastAsiaTheme="minorHAnsi"/>
          <w:sz w:val="28"/>
          <w:szCs w:val="28"/>
          <w:lang w:eastAsia="en-US"/>
        </w:rPr>
        <w:t>.</w:t>
      </w:r>
    </w:p>
    <w:p w:rsidR="006A1A9C" w:rsidRDefault="006A1A9C" w:rsidP="00032E7E">
      <w:pPr>
        <w:tabs>
          <w:tab w:val="left" w:pos="3686"/>
        </w:tabs>
        <w:ind w:firstLine="709"/>
        <w:rPr>
          <w:rFonts w:eastAsiaTheme="minorHAnsi"/>
          <w:sz w:val="28"/>
          <w:szCs w:val="28"/>
          <w:lang w:eastAsia="en-US"/>
        </w:rPr>
      </w:pPr>
    </w:p>
    <w:p w:rsidR="006A1A9C" w:rsidRDefault="006A1A9C" w:rsidP="00032E7E">
      <w:pPr>
        <w:tabs>
          <w:tab w:val="left" w:pos="3686"/>
        </w:tabs>
        <w:ind w:firstLine="709"/>
        <w:rPr>
          <w:rFonts w:eastAsiaTheme="minorHAnsi"/>
          <w:sz w:val="28"/>
          <w:szCs w:val="28"/>
          <w:lang w:eastAsia="en-US"/>
        </w:rPr>
      </w:pPr>
    </w:p>
    <w:p w:rsidR="006A1A9C" w:rsidRDefault="006A1A9C" w:rsidP="006A1A9C">
      <w:pPr>
        <w:tabs>
          <w:tab w:val="left" w:pos="3686"/>
        </w:tabs>
        <w:ind w:firstLine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Начальник управления                                                                    М.Н. Павлушин </w:t>
      </w:r>
    </w:p>
    <w:p w:rsidR="007D01EA" w:rsidRDefault="007D01EA" w:rsidP="00032E7E">
      <w:pPr>
        <w:tabs>
          <w:tab w:val="left" w:pos="3686"/>
        </w:tabs>
        <w:ind w:firstLine="709"/>
        <w:rPr>
          <w:rFonts w:eastAsiaTheme="minorHAnsi"/>
          <w:sz w:val="28"/>
          <w:szCs w:val="28"/>
          <w:lang w:eastAsia="en-US"/>
        </w:rPr>
      </w:pPr>
    </w:p>
    <w:p w:rsidR="007D01EA" w:rsidRPr="00032E7E" w:rsidRDefault="007D01EA" w:rsidP="00032E7E">
      <w:pPr>
        <w:tabs>
          <w:tab w:val="left" w:pos="3686"/>
        </w:tabs>
        <w:ind w:firstLine="709"/>
        <w:rPr>
          <w:rFonts w:eastAsiaTheme="minorHAnsi"/>
          <w:sz w:val="28"/>
          <w:szCs w:val="28"/>
          <w:lang w:eastAsia="en-US"/>
        </w:rPr>
      </w:pPr>
    </w:p>
    <w:sectPr w:rsidR="007D01EA" w:rsidRPr="00032E7E" w:rsidSect="00CF20E6">
      <w:headerReference w:type="default" r:id="rId10"/>
      <w:pgSz w:w="11906" w:h="16838" w:code="9"/>
      <w:pgMar w:top="284" w:right="737" w:bottom="993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1EC2" w:rsidRDefault="00611EC2" w:rsidP="00B34BF1">
      <w:r>
        <w:separator/>
      </w:r>
    </w:p>
  </w:endnote>
  <w:endnote w:type="continuationSeparator" w:id="0">
    <w:p w:rsidR="00611EC2" w:rsidRDefault="00611EC2" w:rsidP="00B34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1EC2" w:rsidRDefault="00611EC2" w:rsidP="00B34BF1">
      <w:r>
        <w:separator/>
      </w:r>
    </w:p>
  </w:footnote>
  <w:footnote w:type="continuationSeparator" w:id="0">
    <w:p w:rsidR="00611EC2" w:rsidRDefault="00611EC2" w:rsidP="00B34B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46971064"/>
      <w:docPartObj>
        <w:docPartGallery w:val="Page Numbers (Top of Page)"/>
        <w:docPartUnique/>
      </w:docPartObj>
    </w:sdtPr>
    <w:sdtEndPr/>
    <w:sdtContent>
      <w:p w:rsidR="00044DF7" w:rsidRDefault="0072594A">
        <w:pPr>
          <w:pStyle w:val="a5"/>
          <w:jc w:val="center"/>
        </w:pPr>
        <w:r>
          <w:fldChar w:fldCharType="begin"/>
        </w:r>
        <w:r w:rsidR="00044DF7">
          <w:instrText>PAGE   \* MERGEFORMAT</w:instrText>
        </w:r>
        <w:r>
          <w:fldChar w:fldCharType="separate"/>
        </w:r>
        <w:r w:rsidR="00032E7E">
          <w:rPr>
            <w:noProof/>
          </w:rPr>
          <w:t>2</w:t>
        </w:r>
        <w:r>
          <w:fldChar w:fldCharType="end"/>
        </w:r>
      </w:p>
    </w:sdtContent>
  </w:sdt>
  <w:p w:rsidR="00044DF7" w:rsidRDefault="00044D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DF7" w:rsidRDefault="00044DF7">
    <w:pPr>
      <w:pStyle w:val="a5"/>
      <w:jc w:val="center"/>
      <w:rPr>
        <w:sz w:val="28"/>
        <w:szCs w:val="28"/>
      </w:rPr>
    </w:pPr>
  </w:p>
  <w:p w:rsidR="00044DF7" w:rsidRPr="00796A16" w:rsidRDefault="0072594A">
    <w:pPr>
      <w:pStyle w:val="a5"/>
      <w:jc w:val="center"/>
      <w:rPr>
        <w:sz w:val="28"/>
        <w:szCs w:val="28"/>
      </w:rPr>
    </w:pPr>
    <w:r w:rsidRPr="00796A16">
      <w:rPr>
        <w:sz w:val="28"/>
        <w:szCs w:val="28"/>
      </w:rPr>
      <w:fldChar w:fldCharType="begin"/>
    </w:r>
    <w:r w:rsidR="00044DF7" w:rsidRPr="00796A16">
      <w:rPr>
        <w:sz w:val="28"/>
        <w:szCs w:val="28"/>
      </w:rPr>
      <w:instrText>PAGE   \* MERGEFORMAT</w:instrText>
    </w:r>
    <w:r w:rsidRPr="00796A16">
      <w:rPr>
        <w:sz w:val="28"/>
        <w:szCs w:val="28"/>
      </w:rPr>
      <w:fldChar w:fldCharType="separate"/>
    </w:r>
    <w:r w:rsidR="00032E7E">
      <w:rPr>
        <w:noProof/>
        <w:sz w:val="28"/>
        <w:szCs w:val="28"/>
      </w:rPr>
      <w:t>2</w:t>
    </w:r>
    <w:r w:rsidRPr="00796A16">
      <w:rPr>
        <w:sz w:val="28"/>
        <w:szCs w:val="28"/>
      </w:rPr>
      <w:fldChar w:fldCharType="end"/>
    </w:r>
  </w:p>
  <w:p w:rsidR="00044DF7" w:rsidRDefault="00044DF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</w:lvl>
  </w:abstractNum>
  <w:abstractNum w:abstractNumId="2">
    <w:nsid w:val="02024078"/>
    <w:multiLevelType w:val="multilevel"/>
    <w:tmpl w:val="D464B04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2160"/>
      </w:pPr>
      <w:rPr>
        <w:rFonts w:hint="default"/>
      </w:rPr>
    </w:lvl>
  </w:abstractNum>
  <w:abstractNum w:abstractNumId="3">
    <w:nsid w:val="04816C66"/>
    <w:multiLevelType w:val="hybridMultilevel"/>
    <w:tmpl w:val="266A3154"/>
    <w:lvl w:ilvl="0" w:tplc="04766E00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6EB6A9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65E1884"/>
    <w:multiLevelType w:val="hybridMultilevel"/>
    <w:tmpl w:val="6C9C2B8A"/>
    <w:lvl w:ilvl="0" w:tplc="DCBA7F88">
      <w:start w:val="1"/>
      <w:numFmt w:val="upperRoman"/>
      <w:lvlText w:val="%1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1" w:tplc="34D4F876">
      <w:start w:val="1"/>
      <w:numFmt w:val="bullet"/>
      <w:lvlText w:val="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  <w:rPr>
        <w:rFonts w:hint="default"/>
      </w:rPr>
    </w:lvl>
    <w:lvl w:ilvl="4" w:tplc="6F745806">
      <w:start w:val="1"/>
      <w:numFmt w:val="decimal"/>
      <w:lvlText w:val="2.%5."/>
      <w:lvlJc w:val="left"/>
      <w:pPr>
        <w:tabs>
          <w:tab w:val="num" w:pos="6300"/>
        </w:tabs>
        <w:ind w:left="6300" w:hanging="360"/>
      </w:pPr>
      <w:rPr>
        <w:rFonts w:hint="default"/>
        <w:b w:val="0"/>
      </w:rPr>
    </w:lvl>
    <w:lvl w:ilvl="5" w:tplc="BD6EAF20">
      <w:start w:val="1"/>
      <w:numFmt w:val="bullet"/>
      <w:lvlText w:val="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color w:val="auto"/>
      </w:rPr>
    </w:lvl>
    <w:lvl w:ilvl="6" w:tplc="0419000F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5">
    <w:nsid w:val="5D3805B4"/>
    <w:multiLevelType w:val="hybridMultilevel"/>
    <w:tmpl w:val="DEDE6714"/>
    <w:lvl w:ilvl="0" w:tplc="BD6EAF2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8956E79"/>
    <w:multiLevelType w:val="hybridMultilevel"/>
    <w:tmpl w:val="6FB85C3A"/>
    <w:lvl w:ilvl="0" w:tplc="3ACC0D34">
      <w:start w:val="1"/>
      <w:numFmt w:val="decimal"/>
      <w:suff w:val="space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CAA7E4D"/>
    <w:multiLevelType w:val="hybridMultilevel"/>
    <w:tmpl w:val="5D0AC9D0"/>
    <w:lvl w:ilvl="0" w:tplc="72C20C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0"/>
  </w:num>
  <w:num w:numId="6">
    <w:abstractNumId w:val="1"/>
  </w:num>
  <w:num w:numId="7">
    <w:abstractNumId w:val="7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7E14"/>
    <w:rsid w:val="00002878"/>
    <w:rsid w:val="00004A5D"/>
    <w:rsid w:val="00010B52"/>
    <w:rsid w:val="0002592E"/>
    <w:rsid w:val="00032E7E"/>
    <w:rsid w:val="00044DF7"/>
    <w:rsid w:val="000528A8"/>
    <w:rsid w:val="00056A7A"/>
    <w:rsid w:val="0006394C"/>
    <w:rsid w:val="00084C38"/>
    <w:rsid w:val="000A33E3"/>
    <w:rsid w:val="000A4748"/>
    <w:rsid w:val="000B5EB9"/>
    <w:rsid w:val="000B6D0C"/>
    <w:rsid w:val="000D7332"/>
    <w:rsid w:val="0010488D"/>
    <w:rsid w:val="00113649"/>
    <w:rsid w:val="001142F2"/>
    <w:rsid w:val="00127071"/>
    <w:rsid w:val="001352AB"/>
    <w:rsid w:val="0015048E"/>
    <w:rsid w:val="00153D78"/>
    <w:rsid w:val="00154556"/>
    <w:rsid w:val="0015470D"/>
    <w:rsid w:val="00177E98"/>
    <w:rsid w:val="00195567"/>
    <w:rsid w:val="001A38BA"/>
    <w:rsid w:val="001A4D90"/>
    <w:rsid w:val="001B36E6"/>
    <w:rsid w:val="001B4754"/>
    <w:rsid w:val="001D47E4"/>
    <w:rsid w:val="001D5083"/>
    <w:rsid w:val="001D6D62"/>
    <w:rsid w:val="001E68C9"/>
    <w:rsid w:val="001F55BF"/>
    <w:rsid w:val="002402D1"/>
    <w:rsid w:val="002431AA"/>
    <w:rsid w:val="00245307"/>
    <w:rsid w:val="0024794D"/>
    <w:rsid w:val="00251703"/>
    <w:rsid w:val="002534C7"/>
    <w:rsid w:val="00267531"/>
    <w:rsid w:val="002A04E8"/>
    <w:rsid w:val="002A2832"/>
    <w:rsid w:val="002B084F"/>
    <w:rsid w:val="002B2AF0"/>
    <w:rsid w:val="002C5C75"/>
    <w:rsid w:val="002C7E1C"/>
    <w:rsid w:val="002F5799"/>
    <w:rsid w:val="00322832"/>
    <w:rsid w:val="00325FCE"/>
    <w:rsid w:val="00331DA3"/>
    <w:rsid w:val="00341AE3"/>
    <w:rsid w:val="00356A69"/>
    <w:rsid w:val="00365A17"/>
    <w:rsid w:val="003814F8"/>
    <w:rsid w:val="00390D77"/>
    <w:rsid w:val="0039708D"/>
    <w:rsid w:val="003A1BC2"/>
    <w:rsid w:val="003A2B2A"/>
    <w:rsid w:val="003A2CB4"/>
    <w:rsid w:val="003A5BFC"/>
    <w:rsid w:val="003A65A8"/>
    <w:rsid w:val="003B4544"/>
    <w:rsid w:val="003C21D6"/>
    <w:rsid w:val="003C3EB8"/>
    <w:rsid w:val="003E1FAB"/>
    <w:rsid w:val="003E2414"/>
    <w:rsid w:val="003E3322"/>
    <w:rsid w:val="003E66C6"/>
    <w:rsid w:val="003E75E3"/>
    <w:rsid w:val="003E7DF4"/>
    <w:rsid w:val="003F5A0F"/>
    <w:rsid w:val="003F5E9A"/>
    <w:rsid w:val="00416B80"/>
    <w:rsid w:val="004B54A3"/>
    <w:rsid w:val="004C33B0"/>
    <w:rsid w:val="004D1E10"/>
    <w:rsid w:val="004D39D5"/>
    <w:rsid w:val="004F0A2A"/>
    <w:rsid w:val="004F0EE3"/>
    <w:rsid w:val="004F19CB"/>
    <w:rsid w:val="004F3A3A"/>
    <w:rsid w:val="00506540"/>
    <w:rsid w:val="005131C7"/>
    <w:rsid w:val="005169D4"/>
    <w:rsid w:val="00535677"/>
    <w:rsid w:val="00555F9D"/>
    <w:rsid w:val="005858E7"/>
    <w:rsid w:val="005A5748"/>
    <w:rsid w:val="005A7860"/>
    <w:rsid w:val="005B27D9"/>
    <w:rsid w:val="005D6CC7"/>
    <w:rsid w:val="005E29F2"/>
    <w:rsid w:val="005E5B5A"/>
    <w:rsid w:val="0060334E"/>
    <w:rsid w:val="00610A66"/>
    <w:rsid w:val="00611EC2"/>
    <w:rsid w:val="00622FD7"/>
    <w:rsid w:val="00627E14"/>
    <w:rsid w:val="006341D1"/>
    <w:rsid w:val="006653E1"/>
    <w:rsid w:val="0067408E"/>
    <w:rsid w:val="006823E3"/>
    <w:rsid w:val="0069666A"/>
    <w:rsid w:val="006979A9"/>
    <w:rsid w:val="006A1A9C"/>
    <w:rsid w:val="006A52CA"/>
    <w:rsid w:val="006A71C5"/>
    <w:rsid w:val="006D5CFF"/>
    <w:rsid w:val="006E3686"/>
    <w:rsid w:val="006E423A"/>
    <w:rsid w:val="00713E5A"/>
    <w:rsid w:val="00714F86"/>
    <w:rsid w:val="00723452"/>
    <w:rsid w:val="0072594A"/>
    <w:rsid w:val="00745BD2"/>
    <w:rsid w:val="00750B89"/>
    <w:rsid w:val="007537F4"/>
    <w:rsid w:val="00763BB5"/>
    <w:rsid w:val="00765EF1"/>
    <w:rsid w:val="007661FD"/>
    <w:rsid w:val="007701E4"/>
    <w:rsid w:val="007751D9"/>
    <w:rsid w:val="0078647B"/>
    <w:rsid w:val="007B7BA0"/>
    <w:rsid w:val="007D01EA"/>
    <w:rsid w:val="007D12F4"/>
    <w:rsid w:val="007E4324"/>
    <w:rsid w:val="007E4399"/>
    <w:rsid w:val="007E6DAF"/>
    <w:rsid w:val="007F09AF"/>
    <w:rsid w:val="007F40CA"/>
    <w:rsid w:val="008164BB"/>
    <w:rsid w:val="0082511E"/>
    <w:rsid w:val="00833E09"/>
    <w:rsid w:val="00861A2F"/>
    <w:rsid w:val="00864E96"/>
    <w:rsid w:val="008673A9"/>
    <w:rsid w:val="00881407"/>
    <w:rsid w:val="00891A5E"/>
    <w:rsid w:val="00892DE2"/>
    <w:rsid w:val="008A608C"/>
    <w:rsid w:val="008E74A2"/>
    <w:rsid w:val="008F1B09"/>
    <w:rsid w:val="00922296"/>
    <w:rsid w:val="00935CEC"/>
    <w:rsid w:val="009414AE"/>
    <w:rsid w:val="00944D75"/>
    <w:rsid w:val="00947C73"/>
    <w:rsid w:val="009628D1"/>
    <w:rsid w:val="00963B90"/>
    <w:rsid w:val="00966F6A"/>
    <w:rsid w:val="009840B8"/>
    <w:rsid w:val="00986EF7"/>
    <w:rsid w:val="009A093B"/>
    <w:rsid w:val="009B1328"/>
    <w:rsid w:val="009B28EF"/>
    <w:rsid w:val="009D6FB3"/>
    <w:rsid w:val="009E7239"/>
    <w:rsid w:val="00A141B6"/>
    <w:rsid w:val="00A25144"/>
    <w:rsid w:val="00A413B8"/>
    <w:rsid w:val="00A41AE0"/>
    <w:rsid w:val="00A43BEC"/>
    <w:rsid w:val="00A51CF0"/>
    <w:rsid w:val="00A553DB"/>
    <w:rsid w:val="00A626EA"/>
    <w:rsid w:val="00A628E3"/>
    <w:rsid w:val="00A71D60"/>
    <w:rsid w:val="00AA0AA8"/>
    <w:rsid w:val="00AA675D"/>
    <w:rsid w:val="00AA70A4"/>
    <w:rsid w:val="00AB2261"/>
    <w:rsid w:val="00AB3062"/>
    <w:rsid w:val="00AB3D8C"/>
    <w:rsid w:val="00AD52FE"/>
    <w:rsid w:val="00AE3694"/>
    <w:rsid w:val="00AF48EA"/>
    <w:rsid w:val="00B23764"/>
    <w:rsid w:val="00B238AE"/>
    <w:rsid w:val="00B2444A"/>
    <w:rsid w:val="00B257C1"/>
    <w:rsid w:val="00B27BE0"/>
    <w:rsid w:val="00B34BF1"/>
    <w:rsid w:val="00B3517A"/>
    <w:rsid w:val="00B46ED7"/>
    <w:rsid w:val="00B537D0"/>
    <w:rsid w:val="00B60EBC"/>
    <w:rsid w:val="00B63761"/>
    <w:rsid w:val="00B774F5"/>
    <w:rsid w:val="00B8606F"/>
    <w:rsid w:val="00BA76E1"/>
    <w:rsid w:val="00BD1234"/>
    <w:rsid w:val="00C16A3B"/>
    <w:rsid w:val="00C2214F"/>
    <w:rsid w:val="00C23E0F"/>
    <w:rsid w:val="00C52BA9"/>
    <w:rsid w:val="00C57923"/>
    <w:rsid w:val="00C60B0E"/>
    <w:rsid w:val="00C7267B"/>
    <w:rsid w:val="00C7455A"/>
    <w:rsid w:val="00C75685"/>
    <w:rsid w:val="00C77823"/>
    <w:rsid w:val="00C8740C"/>
    <w:rsid w:val="00CA247C"/>
    <w:rsid w:val="00CA3EA9"/>
    <w:rsid w:val="00CB1811"/>
    <w:rsid w:val="00CB5FFE"/>
    <w:rsid w:val="00CC166C"/>
    <w:rsid w:val="00CC1CF4"/>
    <w:rsid w:val="00CD3BE9"/>
    <w:rsid w:val="00CD6ACC"/>
    <w:rsid w:val="00CE26D0"/>
    <w:rsid w:val="00CE6D8D"/>
    <w:rsid w:val="00CF20E6"/>
    <w:rsid w:val="00D02641"/>
    <w:rsid w:val="00D029EC"/>
    <w:rsid w:val="00D05181"/>
    <w:rsid w:val="00D13542"/>
    <w:rsid w:val="00D24B29"/>
    <w:rsid w:val="00D52513"/>
    <w:rsid w:val="00D87C9F"/>
    <w:rsid w:val="00DA251E"/>
    <w:rsid w:val="00DC3974"/>
    <w:rsid w:val="00DD791F"/>
    <w:rsid w:val="00E10B41"/>
    <w:rsid w:val="00E15E3E"/>
    <w:rsid w:val="00E3067C"/>
    <w:rsid w:val="00E46A36"/>
    <w:rsid w:val="00E61E4E"/>
    <w:rsid w:val="00E620D6"/>
    <w:rsid w:val="00EA4DE6"/>
    <w:rsid w:val="00EB0DAC"/>
    <w:rsid w:val="00EB41D5"/>
    <w:rsid w:val="00EB4351"/>
    <w:rsid w:val="00F02BB9"/>
    <w:rsid w:val="00F05DBA"/>
    <w:rsid w:val="00F06BCC"/>
    <w:rsid w:val="00F25C98"/>
    <w:rsid w:val="00F36CE4"/>
    <w:rsid w:val="00F40612"/>
    <w:rsid w:val="00F53EF1"/>
    <w:rsid w:val="00F72424"/>
    <w:rsid w:val="00F82A75"/>
    <w:rsid w:val="00F8488F"/>
    <w:rsid w:val="00FA484D"/>
    <w:rsid w:val="00FA5E75"/>
    <w:rsid w:val="00FB14B1"/>
    <w:rsid w:val="00FB2DA2"/>
    <w:rsid w:val="00FB2F20"/>
    <w:rsid w:val="00FC35C1"/>
    <w:rsid w:val="00FC3FE0"/>
    <w:rsid w:val="00FD0DA5"/>
    <w:rsid w:val="00FD14C3"/>
    <w:rsid w:val="00FD495C"/>
    <w:rsid w:val="00FD77A3"/>
    <w:rsid w:val="00FF1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af5">
    <w:name w:val="Заголовок"/>
    <w:basedOn w:val="a"/>
    <w:next w:val="af6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6">
    <w:name w:val="Body Text"/>
    <w:basedOn w:val="a"/>
    <w:link w:val="af7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7">
    <w:name w:val="Основной текст Знак"/>
    <w:basedOn w:val="a0"/>
    <w:link w:val="af6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8">
    <w:name w:val="List"/>
    <w:basedOn w:val="af6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3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4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9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5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a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b">
    <w:name w:val="Заголовок таблицы"/>
    <w:basedOn w:val="afa"/>
    <w:rsid w:val="006E3686"/>
    <w:pPr>
      <w:jc w:val="center"/>
    </w:pPr>
    <w:rPr>
      <w:b/>
      <w:bCs/>
    </w:rPr>
  </w:style>
  <w:style w:type="paragraph" w:customStyle="1" w:styleId="afc">
    <w:name w:val="Содержимое врезки"/>
    <w:basedOn w:val="af6"/>
    <w:rsid w:val="006E36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af5">
    <w:name w:val="Заголовок"/>
    <w:basedOn w:val="a"/>
    <w:next w:val="af6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6">
    <w:name w:val="Body Text"/>
    <w:basedOn w:val="a"/>
    <w:link w:val="af7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7">
    <w:name w:val="Основной текст Знак"/>
    <w:basedOn w:val="a0"/>
    <w:link w:val="af6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8">
    <w:name w:val="List"/>
    <w:basedOn w:val="af6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3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4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9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5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a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b">
    <w:name w:val="Заголовок таблицы"/>
    <w:basedOn w:val="afa"/>
    <w:rsid w:val="006E3686"/>
    <w:pPr>
      <w:jc w:val="center"/>
    </w:pPr>
    <w:rPr>
      <w:b/>
      <w:bCs/>
    </w:rPr>
  </w:style>
  <w:style w:type="paragraph" w:customStyle="1" w:styleId="afc">
    <w:name w:val="Содержимое врезки"/>
    <w:basedOn w:val="af6"/>
    <w:rsid w:val="006E36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9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8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C2EDBBEB</Template>
  <TotalTime>1</TotalTime>
  <Pages>2</Pages>
  <Words>471</Words>
  <Characters>2691</Characters>
  <Application>Microsoft Office Word</Application>
  <DocSecurity>4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Valeriy</dc:creator>
  <cp:lastModifiedBy>Килипченко Олег Юрьевич</cp:lastModifiedBy>
  <cp:revision>2</cp:revision>
  <cp:lastPrinted>2022-05-27T05:48:00Z</cp:lastPrinted>
  <dcterms:created xsi:type="dcterms:W3CDTF">2023-08-09T11:15:00Z</dcterms:created>
  <dcterms:modified xsi:type="dcterms:W3CDTF">2023-08-09T11:15:00Z</dcterms:modified>
</cp:coreProperties>
</file>